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2093C" w14:textId="77777777" w:rsidR="00A3707F" w:rsidRDefault="00A3707F" w:rsidP="00A3707F">
      <w:pPr>
        <w:pStyle w:val="Heading2"/>
      </w:pPr>
      <w:bookmarkStart w:id="0" w:name="_Hlk87449474"/>
      <w:bookmarkStart w:id="1" w:name="_GoBack"/>
      <w:bookmarkEnd w:id="0"/>
      <w:bookmarkEnd w:id="1"/>
      <w:r>
        <w:t>HOLIDAY 2021 Programming Schedule</w:t>
      </w:r>
    </w:p>
    <w:p w14:paraId="077903C3" w14:textId="77777777" w:rsidR="00A3707F" w:rsidRDefault="00A3707F" w:rsidP="00A3707F"/>
    <w:p w14:paraId="489215D3" w14:textId="77777777" w:rsidR="00A3707F" w:rsidRDefault="00A3707F" w:rsidP="00A3707F">
      <w:pPr>
        <w:jc w:val="left"/>
      </w:pPr>
      <w:r>
        <w:t>Mon, Nov 29, 6PM</w:t>
      </w:r>
      <w:r>
        <w:tab/>
      </w:r>
      <w:r>
        <w:tab/>
      </w:r>
      <w:r>
        <w:t>Hanukkah Lights</w:t>
      </w:r>
    </w:p>
    <w:p w14:paraId="275C0C28" w14:textId="77777777" w:rsidR="00A3707F" w:rsidRDefault="00A3707F" w:rsidP="00A3707F">
      <w:pPr>
        <w:jc w:val="left"/>
      </w:pPr>
      <w:r>
        <w:t>Tues, Nov30, 6PM</w:t>
      </w:r>
      <w:r>
        <w:tab/>
      </w:r>
      <w:r>
        <w:tab/>
      </w:r>
      <w:r>
        <w:t>Candles Burning Brightly</w:t>
      </w:r>
    </w:p>
    <w:p w14:paraId="114B1F78" w14:textId="77777777" w:rsidR="00A3707F" w:rsidRDefault="00A3707F" w:rsidP="00A3707F">
      <w:pPr>
        <w:jc w:val="left"/>
      </w:pPr>
      <w:r>
        <w:t xml:space="preserve">Wed, Dec 1, 6PM </w:t>
      </w:r>
      <w:r>
        <w:tab/>
      </w:r>
      <w:r>
        <w:tab/>
      </w:r>
      <w:r>
        <w:t>All Is Bright: Contemplative Music for Christmas</w:t>
      </w:r>
    </w:p>
    <w:p w14:paraId="0A02F645" w14:textId="77777777" w:rsidR="00A3707F" w:rsidRDefault="00A3707F" w:rsidP="00A3707F">
      <w:pPr>
        <w:jc w:val="left"/>
      </w:pPr>
      <w:r>
        <w:t>Mon, Dec 6, 6PM</w:t>
      </w:r>
      <w:r>
        <w:tab/>
      </w:r>
      <w:r>
        <w:tab/>
      </w:r>
      <w:r>
        <w:t>Christmas with the Mormon Tabernacle Choir &amp; Orchestra</w:t>
      </w:r>
    </w:p>
    <w:p w14:paraId="2EAE66F8" w14:textId="77777777" w:rsidR="00A3707F" w:rsidRDefault="00A3707F" w:rsidP="00A3707F">
      <w:pPr>
        <w:jc w:val="left"/>
      </w:pPr>
      <w:r>
        <w:t>Tues, Dec 7, 6PM</w:t>
      </w:r>
      <w:r>
        <w:tab/>
      </w:r>
      <w:r>
        <w:tab/>
      </w:r>
      <w:r>
        <w:t>Hollywood Holiday</w:t>
      </w:r>
    </w:p>
    <w:p w14:paraId="73B110E2" w14:textId="77777777" w:rsidR="00A3707F" w:rsidRDefault="00A3707F" w:rsidP="00A3707F">
      <w:pPr>
        <w:jc w:val="left"/>
      </w:pPr>
      <w:r>
        <w:t>Wed, Dec 8, 6PM</w:t>
      </w:r>
      <w:r>
        <w:tab/>
      </w:r>
      <w:r>
        <w:tab/>
      </w:r>
      <w:r>
        <w:t>Welcome Christmas</w:t>
      </w:r>
    </w:p>
    <w:p w14:paraId="6AE1914E" w14:textId="77777777" w:rsidR="00A3707F" w:rsidRDefault="00A3707F" w:rsidP="00A3707F">
      <w:pPr>
        <w:jc w:val="left"/>
      </w:pPr>
      <w:r>
        <w:t>Thurs, Dec 9, 6PM</w:t>
      </w:r>
      <w:r>
        <w:tab/>
      </w:r>
      <w:r>
        <w:tab/>
      </w:r>
      <w:r>
        <w:t>A Choral Christmas with Stile Antico</w:t>
      </w:r>
    </w:p>
    <w:p w14:paraId="6A904A0E" w14:textId="77777777" w:rsidR="00A3707F" w:rsidRDefault="00A3707F" w:rsidP="00A3707F">
      <w:pPr>
        <w:jc w:val="left"/>
      </w:pPr>
      <w:r>
        <w:t>Tues, Dec 14, 6PM</w:t>
      </w:r>
      <w:r>
        <w:tab/>
      </w:r>
      <w:r>
        <w:tab/>
      </w:r>
      <w:r>
        <w:t>A Soulful Christmas</w:t>
      </w:r>
    </w:p>
    <w:p w14:paraId="3C75EA81" w14:textId="77777777" w:rsidR="00A3707F" w:rsidRDefault="00A3707F" w:rsidP="00A3707F">
      <w:pPr>
        <w:jc w:val="left"/>
      </w:pPr>
      <w:r>
        <w:t>Wed, Dec 16, 6PM</w:t>
      </w:r>
      <w:r>
        <w:tab/>
      </w:r>
      <w:r>
        <w:tab/>
      </w:r>
      <w:r>
        <w:t>Christmas with Morehouse and Spelman Glee Clubs</w:t>
      </w:r>
    </w:p>
    <w:p w14:paraId="12B23487" w14:textId="77777777" w:rsidR="00A3707F" w:rsidRDefault="00A3707F" w:rsidP="00A3707F">
      <w:pPr>
        <w:jc w:val="left"/>
      </w:pPr>
      <w:r>
        <w:t>Sat, Dec 18, 11AM</w:t>
      </w:r>
      <w:r>
        <w:tab/>
      </w:r>
      <w:r>
        <w:tab/>
        <w:t>Festivo Alt. Latino featuring Gaby Moreno</w:t>
      </w:r>
    </w:p>
    <w:p w14:paraId="5995D477" w14:textId="77777777" w:rsidR="00A3707F" w:rsidRDefault="00A3707F" w:rsidP="00A3707F">
      <w:pPr>
        <w:jc w:val="left"/>
      </w:pPr>
      <w:r>
        <w:t>Mon, Dec 20, 6PM</w:t>
      </w:r>
      <w:r>
        <w:tab/>
      </w:r>
      <w:r>
        <w:tab/>
        <w:t>Hygge Holiday</w:t>
      </w:r>
    </w:p>
    <w:p w14:paraId="6404C6A0" w14:textId="77777777" w:rsidR="00A3707F" w:rsidRDefault="00A3707F" w:rsidP="00A3707F">
      <w:pPr>
        <w:jc w:val="left"/>
      </w:pPr>
      <w:r>
        <w:t>Tues, Dec 21, 6PM</w:t>
      </w:r>
      <w:r>
        <w:tab/>
      </w:r>
      <w:r>
        <w:tab/>
        <w:t>A Paul Winter Solstice</w:t>
      </w:r>
    </w:p>
    <w:p w14:paraId="2644C975" w14:textId="77777777" w:rsidR="00A3707F" w:rsidRDefault="00A3707F" w:rsidP="00A3707F">
      <w:pPr>
        <w:jc w:val="left"/>
      </w:pPr>
      <w:r>
        <w:t>Wed, Dec 22, 6PM</w:t>
      </w:r>
      <w:r>
        <w:tab/>
      </w:r>
      <w:r>
        <w:tab/>
        <w:t>A Chanticleer Christmas</w:t>
      </w:r>
    </w:p>
    <w:p w14:paraId="37F16578" w14:textId="77777777" w:rsidR="00A3707F" w:rsidRDefault="00A3707F" w:rsidP="00A3707F">
      <w:pPr>
        <w:jc w:val="left"/>
      </w:pPr>
      <w:r>
        <w:t>Thurs, Dec 23, 9AM</w:t>
      </w:r>
      <w:r>
        <w:tab/>
        <w:t>The Big Tiny Desk Holiday Special</w:t>
      </w:r>
    </w:p>
    <w:p w14:paraId="42CE8FE0" w14:textId="77777777" w:rsidR="00A3707F" w:rsidRDefault="00A3707F" w:rsidP="00A3707F">
      <w:pPr>
        <w:jc w:val="left"/>
      </w:pPr>
      <w:r>
        <w:t>Thurs Dec 23, 10AM</w:t>
      </w:r>
      <w:r>
        <w:tab/>
        <w:t>Joy to the World – A Holiday in Pink</w:t>
      </w:r>
    </w:p>
    <w:p w14:paraId="097251B4" w14:textId="77777777" w:rsidR="00A3707F" w:rsidRDefault="00A3707F" w:rsidP="00A3707F">
      <w:pPr>
        <w:jc w:val="left"/>
      </w:pPr>
      <w:r>
        <w:t>Thurs, Dec 23, 11AM</w:t>
      </w:r>
      <w:r>
        <w:tab/>
        <w:t>An Afro Blue Christmas</w:t>
      </w:r>
    </w:p>
    <w:p w14:paraId="01B52B41" w14:textId="77777777" w:rsidR="00A3707F" w:rsidRDefault="00A3707F" w:rsidP="00A3707F">
      <w:pPr>
        <w:jc w:val="left"/>
      </w:pPr>
      <w:r>
        <w:t>Thurs, Dec 23, 6PM</w:t>
      </w:r>
      <w:r>
        <w:tab/>
        <w:t>Tinsel Tales 1: NPR Christmas Favorites</w:t>
      </w:r>
    </w:p>
    <w:p w14:paraId="1E490D52" w14:textId="77777777" w:rsidR="00A3707F" w:rsidRDefault="00A3707F" w:rsidP="00A3707F">
      <w:pPr>
        <w:jc w:val="left"/>
      </w:pPr>
      <w:r>
        <w:t>Fri, Dec 24, 9AM-Noon</w:t>
      </w:r>
      <w:r>
        <w:tab/>
        <w:t>Tinsel Tales 2, 3, 4</w:t>
      </w:r>
    </w:p>
    <w:p w14:paraId="7390B8D0" w14:textId="77777777" w:rsidR="00A3707F" w:rsidRDefault="00A3707F" w:rsidP="00A3707F">
      <w:pPr>
        <w:jc w:val="left"/>
      </w:pPr>
      <w:r>
        <w:t>Fri, Dec 24, 6PM</w:t>
      </w:r>
      <w:r>
        <w:tab/>
        <w:t xml:space="preserve"> </w:t>
      </w:r>
      <w:r>
        <w:tab/>
        <w:t xml:space="preserve">Jonathan Winters’ </w:t>
      </w:r>
      <w:r>
        <w:t xml:space="preserve">A </w:t>
      </w:r>
      <w:r>
        <w:t xml:space="preserve">Christmas Carol </w:t>
      </w:r>
    </w:p>
    <w:p w14:paraId="120EF2FC" w14:textId="77777777" w:rsidR="00A3707F" w:rsidRDefault="00A3707F" w:rsidP="00A3707F">
      <w:pPr>
        <w:jc w:val="left"/>
      </w:pPr>
      <w:r>
        <w:t>Fri, Dec 24, 9PM</w:t>
      </w:r>
      <w:r>
        <w:tab/>
      </w:r>
      <w:r>
        <w:tab/>
      </w:r>
      <w:r>
        <w:t>Jazz Night in America: A Holiday Celebration</w:t>
      </w:r>
    </w:p>
    <w:p w14:paraId="628C64EB" w14:textId="77777777" w:rsidR="00A3707F" w:rsidRDefault="00A3707F" w:rsidP="00A3707F">
      <w:pPr>
        <w:jc w:val="left"/>
      </w:pPr>
      <w:r>
        <w:t>Fri, Dec 24, 10PM</w:t>
      </w:r>
      <w:r>
        <w:tab/>
      </w:r>
      <w:r>
        <w:tab/>
      </w:r>
      <w:r>
        <w:t>Jazz Piano Christmas 37</w:t>
      </w:r>
      <w:r>
        <w:tab/>
      </w:r>
    </w:p>
    <w:p w14:paraId="3F086E21" w14:textId="77777777" w:rsidR="00A3707F" w:rsidRDefault="00A3707F" w:rsidP="00A3707F">
      <w:pPr>
        <w:jc w:val="left"/>
      </w:pPr>
      <w:r>
        <w:t>Sat, Dec 25, 11AM</w:t>
      </w:r>
      <w:r>
        <w:tab/>
        <w:t xml:space="preserve"> </w:t>
      </w:r>
      <w:r>
        <w:tab/>
      </w:r>
      <w:r>
        <w:t>All Songs Considered for Holiday Extravaganza</w:t>
      </w:r>
    </w:p>
    <w:p w14:paraId="4175AAE6" w14:textId="77777777" w:rsidR="00A3707F" w:rsidRDefault="00A3707F" w:rsidP="00A3707F">
      <w:pPr>
        <w:jc w:val="left"/>
      </w:pPr>
      <w:r>
        <w:t>Fri, Dec 31, 10PM</w:t>
      </w:r>
      <w:r>
        <w:tab/>
      </w:r>
      <w:r>
        <w:tab/>
      </w:r>
      <w:r>
        <w:t>Toast of the Nation</w:t>
      </w:r>
    </w:p>
    <w:p w14:paraId="5A2A1B43" w14:textId="77777777" w:rsidR="00A3707F" w:rsidRDefault="00A3707F" w:rsidP="00A3707F">
      <w:pPr>
        <w:jc w:val="right"/>
      </w:pPr>
      <w:r>
        <w:rPr>
          <w:b/>
          <w:i/>
          <w:noProof/>
          <w:sz w:val="56"/>
        </w:rPr>
        <w:drawing>
          <wp:inline distT="0" distB="0" distL="0" distR="0" wp14:anchorId="422586AF" wp14:editId="34ACCD67">
            <wp:extent cx="1722120" cy="10327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XCV-KRNW Public Media-2C-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861" cy="104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4ADC9" w14:textId="77777777" w:rsidR="00A3707F" w:rsidRDefault="00A3707F" w:rsidP="00A3707F">
      <w:pPr>
        <w:jc w:val="right"/>
      </w:pPr>
    </w:p>
    <w:p w14:paraId="5D6BC6B1" w14:textId="77777777" w:rsidR="00A3707F" w:rsidRDefault="00A3707F" w:rsidP="00A3707F">
      <w:pPr>
        <w:jc w:val="right"/>
      </w:pPr>
    </w:p>
    <w:p w14:paraId="0AB269DE" w14:textId="77777777" w:rsidR="00A3707F" w:rsidRPr="00A3707F" w:rsidRDefault="00A3707F" w:rsidP="00A3707F">
      <w:pPr>
        <w:pStyle w:val="Heading2"/>
        <w:spacing w:before="0"/>
        <w:jc w:val="right"/>
        <w:rPr>
          <w:i/>
        </w:rPr>
      </w:pPr>
      <w:r>
        <w:rPr>
          <w:i/>
        </w:rPr>
        <w:t xml:space="preserve"> </w:t>
      </w:r>
      <w:r w:rsidRPr="00A3707F">
        <w:rPr>
          <w:i/>
        </w:rPr>
        <w:t xml:space="preserve">HAPPY HOLIDAYS! </w:t>
      </w:r>
    </w:p>
    <w:p w14:paraId="79941CE5" w14:textId="77777777" w:rsidR="00DB6A25" w:rsidRPr="00A3707F" w:rsidRDefault="00A3707F" w:rsidP="00A3707F">
      <w:pPr>
        <w:pStyle w:val="Heading2"/>
        <w:spacing w:before="0"/>
        <w:jc w:val="right"/>
        <w:rPr>
          <w:i/>
        </w:rPr>
      </w:pPr>
      <w:r w:rsidRPr="00A3707F">
        <w:rPr>
          <w:i/>
        </w:rPr>
        <w:t>From your KXCV-KRNW family</w:t>
      </w:r>
    </w:p>
    <w:sectPr w:rsidR="00DB6A25" w:rsidRPr="00A3707F" w:rsidSect="002B2BD1">
      <w:headerReference w:type="default" r:id="rId11"/>
      <w:pgSz w:w="12240" w:h="15840" w:code="1"/>
      <w:pgMar w:top="397" w:right="964" w:bottom="964" w:left="964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0F35E" w14:textId="77777777" w:rsidR="00A3707F" w:rsidRDefault="00A3707F" w:rsidP="007D2655">
      <w:r>
        <w:separator/>
      </w:r>
    </w:p>
  </w:endnote>
  <w:endnote w:type="continuationSeparator" w:id="0">
    <w:p w14:paraId="1E028A36" w14:textId="77777777" w:rsidR="00A3707F" w:rsidRDefault="00A3707F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E5E2F1" w14:textId="77777777" w:rsidR="00A3707F" w:rsidRDefault="00A3707F" w:rsidP="007D2655">
      <w:r>
        <w:separator/>
      </w:r>
    </w:p>
  </w:footnote>
  <w:footnote w:type="continuationSeparator" w:id="0">
    <w:p w14:paraId="05F37A7D" w14:textId="77777777" w:rsidR="00A3707F" w:rsidRDefault="00A3707F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E2A4C" w14:textId="77777777" w:rsidR="007D2655" w:rsidRDefault="00C5796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409C9CBF" wp14:editId="533631F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45369"/>
              <wp:effectExtent l="0" t="0" r="0" b="0"/>
              <wp:wrapNone/>
              <wp:docPr id="1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45369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t="-65" b="-65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8E4381D" id="Rectangle 7" o:spid="_x0000_s1026" style="position:absolute;margin-left:0;margin-top:0;width:612pt;height:790.95pt;z-index:-2516459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Fg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YAAAAAEA&#10;AgBgAAAAAQACOEJJTQQmAAAAAAAOAAAAAAAAAAAAAD+AAAA4QklNA/IAAAAAAAoAAP///////wAA&#10;OEJJTQQNAAAAAAAEAAAAW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EIAAAAABSZ2h0bG9uZwAAAz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07F"/>
    <w:rsid w:val="00003534"/>
    <w:rsid w:val="00054546"/>
    <w:rsid w:val="00071F22"/>
    <w:rsid w:val="0009343A"/>
    <w:rsid w:val="00094F88"/>
    <w:rsid w:val="000A1B62"/>
    <w:rsid w:val="000E04F4"/>
    <w:rsid w:val="001004FE"/>
    <w:rsid w:val="00115F5A"/>
    <w:rsid w:val="001206D0"/>
    <w:rsid w:val="001605AC"/>
    <w:rsid w:val="001D3180"/>
    <w:rsid w:val="001E340F"/>
    <w:rsid w:val="001E6866"/>
    <w:rsid w:val="001E7B86"/>
    <w:rsid w:val="001F4185"/>
    <w:rsid w:val="001F646B"/>
    <w:rsid w:val="001F70F7"/>
    <w:rsid w:val="00212763"/>
    <w:rsid w:val="002468AF"/>
    <w:rsid w:val="0025220B"/>
    <w:rsid w:val="00261586"/>
    <w:rsid w:val="002737FF"/>
    <w:rsid w:val="00275C63"/>
    <w:rsid w:val="002B2BD1"/>
    <w:rsid w:val="002D0F61"/>
    <w:rsid w:val="002D4F63"/>
    <w:rsid w:val="002D54D3"/>
    <w:rsid w:val="002D5D14"/>
    <w:rsid w:val="002D6ACF"/>
    <w:rsid w:val="002D75B9"/>
    <w:rsid w:val="00312881"/>
    <w:rsid w:val="00323F97"/>
    <w:rsid w:val="00336C1F"/>
    <w:rsid w:val="00367378"/>
    <w:rsid w:val="003954CD"/>
    <w:rsid w:val="003B5FE5"/>
    <w:rsid w:val="003C3164"/>
    <w:rsid w:val="003E3395"/>
    <w:rsid w:val="003F142C"/>
    <w:rsid w:val="0041320C"/>
    <w:rsid w:val="00426A41"/>
    <w:rsid w:val="004515F3"/>
    <w:rsid w:val="00466095"/>
    <w:rsid w:val="00473A89"/>
    <w:rsid w:val="00473D4A"/>
    <w:rsid w:val="004A3482"/>
    <w:rsid w:val="004A3DB4"/>
    <w:rsid w:val="004A7224"/>
    <w:rsid w:val="004D2D71"/>
    <w:rsid w:val="004F55AB"/>
    <w:rsid w:val="00506E4E"/>
    <w:rsid w:val="00523E52"/>
    <w:rsid w:val="005338E7"/>
    <w:rsid w:val="00556DE2"/>
    <w:rsid w:val="00570128"/>
    <w:rsid w:val="0059124B"/>
    <w:rsid w:val="005B4FB5"/>
    <w:rsid w:val="005D1BC3"/>
    <w:rsid w:val="005D5B92"/>
    <w:rsid w:val="00600AE8"/>
    <w:rsid w:val="006040F4"/>
    <w:rsid w:val="006351BF"/>
    <w:rsid w:val="006531A4"/>
    <w:rsid w:val="00655CAC"/>
    <w:rsid w:val="00662211"/>
    <w:rsid w:val="00664B70"/>
    <w:rsid w:val="006926DA"/>
    <w:rsid w:val="006A583C"/>
    <w:rsid w:val="006B0D5D"/>
    <w:rsid w:val="006B5027"/>
    <w:rsid w:val="006B5B50"/>
    <w:rsid w:val="006D1E3C"/>
    <w:rsid w:val="006D3916"/>
    <w:rsid w:val="00700C24"/>
    <w:rsid w:val="00701945"/>
    <w:rsid w:val="007228E8"/>
    <w:rsid w:val="007538BA"/>
    <w:rsid w:val="007627EB"/>
    <w:rsid w:val="00767422"/>
    <w:rsid w:val="00777506"/>
    <w:rsid w:val="007959E5"/>
    <w:rsid w:val="007C3379"/>
    <w:rsid w:val="007D1A2E"/>
    <w:rsid w:val="007D2655"/>
    <w:rsid w:val="007F0275"/>
    <w:rsid w:val="007F19F5"/>
    <w:rsid w:val="008077C2"/>
    <w:rsid w:val="0082129F"/>
    <w:rsid w:val="008313FC"/>
    <w:rsid w:val="00852806"/>
    <w:rsid w:val="008B3005"/>
    <w:rsid w:val="008B3E4B"/>
    <w:rsid w:val="008C256C"/>
    <w:rsid w:val="008C6C51"/>
    <w:rsid w:val="00901451"/>
    <w:rsid w:val="009156EC"/>
    <w:rsid w:val="0094287F"/>
    <w:rsid w:val="00945570"/>
    <w:rsid w:val="00951CE5"/>
    <w:rsid w:val="00961C80"/>
    <w:rsid w:val="00972682"/>
    <w:rsid w:val="009736ED"/>
    <w:rsid w:val="00985EC1"/>
    <w:rsid w:val="009D0FE2"/>
    <w:rsid w:val="009D1E12"/>
    <w:rsid w:val="009D4169"/>
    <w:rsid w:val="009F42E5"/>
    <w:rsid w:val="00A00D90"/>
    <w:rsid w:val="00A26F62"/>
    <w:rsid w:val="00A36278"/>
    <w:rsid w:val="00A3707F"/>
    <w:rsid w:val="00A52F99"/>
    <w:rsid w:val="00A75DD4"/>
    <w:rsid w:val="00A81E29"/>
    <w:rsid w:val="00A874C1"/>
    <w:rsid w:val="00AB420F"/>
    <w:rsid w:val="00AE5D3E"/>
    <w:rsid w:val="00AF59BB"/>
    <w:rsid w:val="00B05680"/>
    <w:rsid w:val="00B441D2"/>
    <w:rsid w:val="00B517E0"/>
    <w:rsid w:val="00B53A5D"/>
    <w:rsid w:val="00B713AB"/>
    <w:rsid w:val="00B73E11"/>
    <w:rsid w:val="00BA467B"/>
    <w:rsid w:val="00BC7765"/>
    <w:rsid w:val="00BD2FC9"/>
    <w:rsid w:val="00BD4EAA"/>
    <w:rsid w:val="00C16FBA"/>
    <w:rsid w:val="00C25DF1"/>
    <w:rsid w:val="00C27186"/>
    <w:rsid w:val="00C32A69"/>
    <w:rsid w:val="00C35A13"/>
    <w:rsid w:val="00C464E2"/>
    <w:rsid w:val="00C571AB"/>
    <w:rsid w:val="00C57965"/>
    <w:rsid w:val="00C62806"/>
    <w:rsid w:val="00C93DE1"/>
    <w:rsid w:val="00D03E9C"/>
    <w:rsid w:val="00D246B4"/>
    <w:rsid w:val="00D25CF5"/>
    <w:rsid w:val="00D3319F"/>
    <w:rsid w:val="00D513B2"/>
    <w:rsid w:val="00D66A98"/>
    <w:rsid w:val="00D81EC6"/>
    <w:rsid w:val="00DA6120"/>
    <w:rsid w:val="00DB6A25"/>
    <w:rsid w:val="00DC4C0A"/>
    <w:rsid w:val="00DC5EA3"/>
    <w:rsid w:val="00DF5D26"/>
    <w:rsid w:val="00E14F6F"/>
    <w:rsid w:val="00E26B7A"/>
    <w:rsid w:val="00E3285C"/>
    <w:rsid w:val="00E36121"/>
    <w:rsid w:val="00E51913"/>
    <w:rsid w:val="00E6517F"/>
    <w:rsid w:val="00E741FB"/>
    <w:rsid w:val="00E90185"/>
    <w:rsid w:val="00E977CA"/>
    <w:rsid w:val="00EB5F2A"/>
    <w:rsid w:val="00EE3976"/>
    <w:rsid w:val="00F06FC8"/>
    <w:rsid w:val="00F12FE4"/>
    <w:rsid w:val="00F17307"/>
    <w:rsid w:val="00F24993"/>
    <w:rsid w:val="00F42846"/>
    <w:rsid w:val="00F6073B"/>
    <w:rsid w:val="00F83F89"/>
    <w:rsid w:val="00F8470B"/>
    <w:rsid w:val="00F97BA0"/>
    <w:rsid w:val="00F97C2B"/>
    <w:rsid w:val="00FA3F18"/>
    <w:rsid w:val="00FC133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DBEA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476D" w:themeColor="text2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1E340F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31A4"/>
    <w:pPr>
      <w:spacing w:after="160" w:line="259" w:lineRule="auto"/>
      <w:contextualSpacing/>
      <w:outlineLvl w:val="0"/>
    </w:pPr>
    <w:rPr>
      <w:spacing w:val="14"/>
      <w:sz w:val="4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6517F"/>
    <w:pPr>
      <w:keepNext/>
      <w:keepLines/>
      <w:spacing w:before="480" w:after="120"/>
      <w:outlineLvl w:val="1"/>
    </w:pPr>
    <w:rPr>
      <w:rFonts w:asciiTheme="majorHAnsi" w:eastAsiaTheme="majorEastAsia" w:hAnsiTheme="majorHAnsi" w:cstheme="majorBidi"/>
      <w:b/>
      <w:caps/>
      <w:color w:val="B10000" w:themeColor="background2"/>
      <w:sz w:val="50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500000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531A4"/>
    <w:pPr>
      <w:spacing w:before="2160" w:line="216" w:lineRule="auto"/>
      <w:contextualSpacing/>
    </w:pPr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31A4"/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  <w:lang w:val="en-US"/>
    </w:rPr>
  </w:style>
  <w:style w:type="table" w:styleId="TableGrid">
    <w:name w:val="Table Grid"/>
    <w:basedOn w:val="TableNormal"/>
    <w:uiPriority w:val="39"/>
    <w:rsid w:val="00A8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A9A9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band1Vert">
      <w:tblPr/>
      <w:tcPr>
        <w:shd w:val="clear" w:color="auto" w:fill="FF5353" w:themeFill="accent1" w:themeFillTint="66"/>
      </w:tcPr>
    </w:tblStylePr>
    <w:tblStylePr w:type="band1Horz">
      <w:tblPr/>
      <w:tcPr>
        <w:shd w:val="clear" w:color="auto" w:fill="FF5353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B10000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B10000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531A4"/>
    <w:rPr>
      <w:spacing w:val="14"/>
      <w:sz w:val="4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E6517F"/>
    <w:rPr>
      <w:rFonts w:asciiTheme="majorHAnsi" w:eastAsiaTheme="majorEastAsia" w:hAnsiTheme="majorHAnsi" w:cstheme="majorBidi"/>
      <w:b/>
      <w:caps/>
      <w:color w:val="B10000" w:themeColor="background2"/>
      <w:sz w:val="5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506"/>
    <w:rPr>
      <w:rFonts w:asciiTheme="majorHAnsi" w:eastAsiaTheme="majorEastAsia" w:hAnsiTheme="majorHAnsi" w:cstheme="majorBidi"/>
      <w:b/>
      <w:color w:val="500000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312881"/>
  </w:style>
  <w:style w:type="character" w:customStyle="1" w:styleId="HeaderChar">
    <w:name w:val="Header Char"/>
    <w:basedOn w:val="DefaultParagraphFont"/>
    <w:link w:val="Header"/>
    <w:uiPriority w:val="99"/>
    <w:semiHidden/>
    <w:rsid w:val="00312881"/>
    <w:rPr>
      <w:lang w:val="en-US"/>
    </w:rPr>
  </w:style>
  <w:style w:type="paragraph" w:styleId="Footer">
    <w:name w:val="footer"/>
    <w:basedOn w:val="Normal"/>
    <w:link w:val="FooterChar"/>
    <w:uiPriority w:val="99"/>
    <w:semiHidden/>
    <w:rsid w:val="00312881"/>
  </w:style>
  <w:style w:type="character" w:customStyle="1" w:styleId="FooterChar">
    <w:name w:val="Footer Char"/>
    <w:basedOn w:val="DefaultParagraphFont"/>
    <w:link w:val="Footer"/>
    <w:uiPriority w:val="99"/>
    <w:semiHidden/>
    <w:rsid w:val="0031288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k\AppData\Roaming\Microsoft\Templates\Winter%20holiday%20party%20menu.dotx" TargetMode="External"/></Relationships>
</file>

<file path=word/theme/theme1.xml><?xml version="1.0" encoding="utf-8"?>
<a:theme xmlns:a="http://schemas.openxmlformats.org/drawingml/2006/main" name="Тема Office">
  <a:themeElements>
    <a:clrScheme name="Custom 15">
      <a:dk1>
        <a:srgbClr val="FFFFFF"/>
      </a:dk1>
      <a:lt1>
        <a:srgbClr val="000000"/>
      </a:lt1>
      <a:dk2>
        <a:srgbClr val="00476D"/>
      </a:dk2>
      <a:lt2>
        <a:srgbClr val="B10000"/>
      </a:lt2>
      <a:accent1>
        <a:srgbClr val="500000"/>
      </a:accent1>
      <a:accent2>
        <a:srgbClr val="8C8C8C"/>
      </a:accent2>
      <a:accent3>
        <a:srgbClr val="B4577A"/>
      </a:accent3>
      <a:accent4>
        <a:srgbClr val="BF8A52"/>
      </a:accent4>
      <a:accent5>
        <a:srgbClr val="CDC6A0"/>
      </a:accent5>
      <a:accent6>
        <a:srgbClr val="56876D"/>
      </a:accent6>
      <a:hlink>
        <a:srgbClr val="00476D"/>
      </a:hlink>
      <a:folHlink>
        <a:srgbClr val="00476D"/>
      </a:folHlink>
    </a:clrScheme>
    <a:fontScheme name="Custom 13">
      <a:majorFont>
        <a:latin typeface="Book Antiqua"/>
        <a:ea typeface=""/>
        <a:cs typeface=""/>
      </a:majorFont>
      <a:minorFont>
        <a:latin typeface="Franklin Gothic Book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4c62047-52d7-472a-83ce-ddfadc0b9b2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70EB5AC97D254BA7E879765EA4006B" ma:contentTypeVersion="14" ma:contentTypeDescription="Create a new document." ma:contentTypeScope="" ma:versionID="99f6c16bcedec85265ce1c906f57708f">
  <xsd:schema xmlns:xsd="http://www.w3.org/2001/XMLSchema" xmlns:xs="http://www.w3.org/2001/XMLSchema" xmlns:p="http://schemas.microsoft.com/office/2006/metadata/properties" xmlns:ns3="1fffccd4-d8ca-4270-87fc-0f6aa8ad3704" xmlns:ns4="74c62047-52d7-472a-83ce-ddfadc0b9b2c" targetNamespace="http://schemas.microsoft.com/office/2006/metadata/properties" ma:root="true" ma:fieldsID="e675b4d09dc307e3e31d68647f7ded99" ns3:_="" ns4:_="">
    <xsd:import namespace="1fffccd4-d8ca-4270-87fc-0f6aa8ad3704"/>
    <xsd:import namespace="74c62047-52d7-472a-83ce-ddfadc0b9b2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ffccd4-d8ca-4270-87fc-0f6aa8ad370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c62047-52d7-472a-83ce-ddfadc0b9b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E0EA9-767D-4257-B081-6D882C7B10B5}">
  <ds:schemaRefs>
    <ds:schemaRef ds:uri="http://purl.org/dc/dcmitype/"/>
    <ds:schemaRef ds:uri="http://purl.org/dc/elements/1.1/"/>
    <ds:schemaRef ds:uri="74c62047-52d7-472a-83ce-ddfadc0b9b2c"/>
    <ds:schemaRef ds:uri="http://www.w3.org/XML/1998/namespace"/>
    <ds:schemaRef ds:uri="1fffccd4-d8ca-4270-87fc-0f6aa8ad3704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12F0299-9003-4964-9BED-AE8B9021E7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36FDB6-8735-43AC-B9F4-6AE80F8067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ffccd4-d8ca-4270-87fc-0f6aa8ad3704"/>
    <ds:schemaRef ds:uri="74c62047-52d7-472a-83ce-ddfadc0b9b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201A6E-17B4-4543-A61F-DAD6D8900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Winter holiday party menu.dotx</Template>
  <TotalTime>0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2021-11-10T21:07:00Z</dcterms:created>
  <dcterms:modified xsi:type="dcterms:W3CDTF">2021-11-10T21:12:00Z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0x0101003E70EB5AC97D254BA7E879765EA4006B</vt:lpwstr>
  </property>
</Properties>
</file>